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76" w:lineRule="auto"/>
        <w:rPr>
          <w:b/>
          <w:sz w:val="28"/>
          <w:szCs w:val="32"/>
          <w:lang w:val="lv-LV"/>
        </w:rPr>
      </w:pPr>
      <w:r>
        <w:rPr>
          <w:b/>
          <w:sz w:val="28"/>
          <w:szCs w:val="32"/>
          <w:lang w:val="lv-LV"/>
        </w:rPr>
        <w:t>No Rīgas puses</w:t>
      </w:r>
    </w:p>
    <w:p>
      <w:pPr>
        <w:spacing w:line="276" w:lineRule="auto"/>
        <w:rPr>
          <w:sz w:val="32"/>
          <w:szCs w:val="32"/>
          <w:lang w:val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4772660</wp:posOffset>
                </wp:positionV>
                <wp:extent cx="514350" cy="485775"/>
                <wp:effectExtent l="14287" t="4763" r="33338" b="33337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485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159pt;margin-top:375.8pt;width:40.5pt;height:38.25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" adj="11400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1696085</wp:posOffset>
                </wp:positionV>
                <wp:extent cx="4029075" cy="30194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3019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3.75pt;margin-top:133.55pt;width:317.25pt;height:23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3209925</wp:posOffset>
                </wp:positionV>
                <wp:extent cx="1" cy="219075"/>
                <wp:effectExtent l="152400" t="19050" r="76200" b="857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75.5pt;margin-top:252.75pt;width:0;height:17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3609975</wp:posOffset>
                </wp:positionV>
                <wp:extent cx="276225" cy="476250"/>
                <wp:effectExtent l="38100" t="38100" r="476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76.5pt;margin-top:284.25pt;width:21.75pt;height:37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3304540</wp:posOffset>
                </wp:positionV>
                <wp:extent cx="552450" cy="0"/>
                <wp:effectExtent l="0" t="133350" r="0" b="1714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18.5pt;margin-top:260.2pt;width:43.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2390775</wp:posOffset>
                </wp:positionV>
                <wp:extent cx="438150" cy="266065"/>
                <wp:effectExtent l="57150" t="38100" r="38100" b="958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55pt;margin-top:188.25pt;width:34.5pt;height:20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819150</wp:posOffset>
                </wp:positionV>
                <wp:extent cx="247650" cy="381000"/>
                <wp:effectExtent l="57150" t="38100" r="3810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301.5pt;margin-top:64.5pt;width:19.5pt;height:30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485775</wp:posOffset>
                </wp:positionV>
                <wp:extent cx="542925" cy="0"/>
                <wp:effectExtent l="0" t="133350" r="0" b="1714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402pt;margin-top:38.25pt;width:42.7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7675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8"/>
          <w:szCs w:val="32"/>
          <w:lang w:val="lv-LV"/>
        </w:rPr>
      </w:pPr>
    </w:p>
    <w:p>
      <w:pPr>
        <w:spacing w:line="276" w:lineRule="auto"/>
        <w:rPr>
          <w:b/>
          <w:sz w:val="28"/>
          <w:szCs w:val="32"/>
          <w:lang w:val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5400040</wp:posOffset>
                </wp:positionH>
                <wp:positionV relativeFrom="paragraph">
                  <wp:posOffset>95250</wp:posOffset>
                </wp:positionV>
                <wp:extent cx="267335" cy="238125"/>
                <wp:effectExtent l="57150" t="38100" r="37465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33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425.2pt;margin-top:7.5pt;width:21.05pt;height:18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5305426</wp:posOffset>
                </wp:positionH>
                <wp:positionV relativeFrom="paragraph">
                  <wp:posOffset>733425</wp:posOffset>
                </wp:positionV>
                <wp:extent cx="95249" cy="390525"/>
                <wp:effectExtent l="76200" t="38100" r="95885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49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417.75pt;margin-top:57.75pt;width:7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1228725</wp:posOffset>
                </wp:positionV>
                <wp:extent cx="542926" cy="323850"/>
                <wp:effectExtent l="38100" t="38100" r="47625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6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375pt;margin-top:96.75pt;width:42.75pt;height:25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1847850</wp:posOffset>
                </wp:positionV>
                <wp:extent cx="542925" cy="199390"/>
                <wp:effectExtent l="57150" t="38100" r="47625" b="1244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99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67pt;margin-top:145.5pt;width:42.75pt;height:15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2457450</wp:posOffset>
                </wp:positionV>
                <wp:extent cx="0" cy="351790"/>
                <wp:effectExtent l="152400" t="19050" r="11430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7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27.25pt;margin-top:193.5pt;width:0;height:2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2723515</wp:posOffset>
                </wp:positionV>
                <wp:extent cx="552450" cy="0"/>
                <wp:effectExtent l="0" t="133350" r="0" b="1714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56pt;margin-top:214.45pt;width:43.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3105150</wp:posOffset>
                </wp:positionV>
                <wp:extent cx="228601" cy="476250"/>
                <wp:effectExtent l="76200" t="38100" r="3810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1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92.25pt;margin-top:244.5pt;width:18pt;height:37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859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32"/>
          <w:lang w:val="lv-LV"/>
        </w:rPr>
        <w:t xml:space="preserve"> </w:t>
      </w:r>
    </w:p>
    <w:p>
      <w:pPr>
        <w:spacing w:line="276" w:lineRule="auto"/>
        <w:rPr>
          <w:b/>
          <w:sz w:val="28"/>
          <w:szCs w:val="32"/>
          <w:lang w:val="lv-LV"/>
        </w:rPr>
      </w:pPr>
      <w:r>
        <w:rPr>
          <w:b/>
          <w:sz w:val="28"/>
          <w:szCs w:val="32"/>
          <w:lang w:val="lv-LV"/>
        </w:rPr>
        <w:lastRenderedPageBreak/>
        <w:t>No Liepājas puses</w:t>
      </w:r>
    </w:p>
    <w:p>
      <w:pPr>
        <w:spacing w:line="276" w:lineRule="auto"/>
        <w:rPr>
          <w:sz w:val="32"/>
          <w:szCs w:val="32"/>
          <w:lang w:val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950595</wp:posOffset>
                </wp:positionV>
                <wp:extent cx="523875" cy="1038225"/>
                <wp:effectExtent l="76200" t="38100" r="28575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1038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08.75pt;margin-top:74.85pt;width:41.25pt;height:81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283845</wp:posOffset>
                </wp:positionV>
                <wp:extent cx="1295400" cy="57150"/>
                <wp:effectExtent l="0" t="114300" r="0" b="1333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190.5pt;margin-top:22.35pt;width:102pt;height:4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1407795</wp:posOffset>
                </wp:positionV>
                <wp:extent cx="200025" cy="2781300"/>
                <wp:effectExtent l="57150" t="38100" r="66675" b="762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278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300.75pt;margin-top:110.85pt;width:15.75pt;height:219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0000" cy="591461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32"/>
          <w:szCs w:val="32"/>
          <w:lang w:val="lv-LV"/>
        </w:rPr>
      </w:pPr>
    </w:p>
    <w:p>
      <w:bookmarkStart w:id="0" w:name="_GoBack"/>
      <w:bookmarkEnd w:id="0"/>
    </w:p>
    <w:sectPr>
      <w:headerReference w:type="default" r:id="rId10"/>
      <w:pgSz w:w="11906" w:h="16838"/>
      <w:pgMar w:top="99" w:right="720" w:bottom="142" w:left="720" w:header="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  <w:rPr>
        <w:sz w:val="32"/>
        <w:szCs w:val="32"/>
      </w:rPr>
    </w:pPr>
    <w:r>
      <w:t xml:space="preserve">                                                                                                             </w:t>
    </w: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es New Roman" w:hAnsi="Times New Roman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Pr>
      <w:rFonts w:ascii="Times New Roman" w:hAnsi="Times New Roman"/>
      <w:sz w:val="24"/>
      <w:lang w:val="en-US" w:eastAsia="en-US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es New Roman" w:hAnsi="Times New Roman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Pr>
      <w:rFonts w:ascii="Times New Roman" w:hAnsi="Times New Roman"/>
      <w:sz w:val="24"/>
      <w:lang w:val="en-US" w:eastAsia="en-US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719506AF.dotm</Template>
  <TotalTime>19</TotalTime>
  <Pages>2</Pages>
  <Words>6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Bucher Municipal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Vecvagare, Liva</dc:creator>
  <cp:lastModifiedBy>Vecvagare, Liva</cp:lastModifiedBy>
  <cp:revision>4</cp:revision>
  <dcterms:created xsi:type="dcterms:W3CDTF">2015-06-30T11:33:00Z</dcterms:created>
  <dcterms:modified xsi:type="dcterms:W3CDTF">2015-10-21T10:48:00Z</dcterms:modified>
</cp:coreProperties>
</file>