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276" w:lineRule="auto"/>
        <w:rPr>
          <w:b/>
          <w:sz w:val="28"/>
          <w:szCs w:val="32"/>
          <w:lang w:val="lv-LV"/>
        </w:rPr>
      </w:pPr>
      <w:r>
        <w:rPr>
          <w:b/>
          <w:sz w:val="28"/>
          <w:szCs w:val="32"/>
          <w:lang w:val="lv-LV"/>
        </w:rPr>
        <w:t>No Rīgas puses</w:t>
      </w:r>
    </w:p>
    <w:p>
      <w:pPr>
        <w:spacing w:line="276" w:lineRule="auto"/>
        <w:rPr>
          <w:sz w:val="32"/>
          <w:szCs w:val="32"/>
          <w:lang w:val="lv-LV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2019300</wp:posOffset>
                </wp:positionH>
                <wp:positionV relativeFrom="paragraph">
                  <wp:posOffset>4772660</wp:posOffset>
                </wp:positionV>
                <wp:extent cx="514350" cy="485775"/>
                <wp:effectExtent l="14287" t="4763" r="33338" b="33337"/>
                <wp:wrapNone/>
                <wp:docPr id="23" name="Right Arrow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514350" cy="4857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23" o:spid="_x0000_s1026" type="#_x0000_t13" style="position:absolute;margin-left:159pt;margin-top:375.8pt;width:40.5pt;height:38.25pt;rotation:90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" adj="11400" fillcolor="#c0504d [3205]" strokecolor="#622423 [1605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1696085</wp:posOffset>
                </wp:positionV>
                <wp:extent cx="4029075" cy="3019425"/>
                <wp:effectExtent l="0" t="0" r="28575" b="2857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9075" cy="30194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2" o:spid="_x0000_s1026" style="position:absolute;margin-left:3.75pt;margin-top:133.55pt;width:317.25pt;height:237.7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" filled="f" strokecolor="#c0504d [3205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2228850</wp:posOffset>
                </wp:positionH>
                <wp:positionV relativeFrom="paragraph">
                  <wp:posOffset>3209925</wp:posOffset>
                </wp:positionV>
                <wp:extent cx="1" cy="219075"/>
                <wp:effectExtent l="152400" t="19050" r="76200" b="8572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2190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3" o:spid="_x0000_s1026" type="#_x0000_t32" style="position:absolute;margin-left:175.5pt;margin-top:252.75pt;width:0;height:17.25pt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971550</wp:posOffset>
                </wp:positionH>
                <wp:positionV relativeFrom="paragraph">
                  <wp:posOffset>3609975</wp:posOffset>
                </wp:positionV>
                <wp:extent cx="276225" cy="476250"/>
                <wp:effectExtent l="38100" t="38100" r="47625" b="9525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76225" cy="4762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2" o:spid="_x0000_s1026" type="#_x0000_t32" style="position:absolute;margin-left:76.5pt;margin-top:284.25pt;width:21.75pt;height:37.5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1504950</wp:posOffset>
                </wp:positionH>
                <wp:positionV relativeFrom="paragraph">
                  <wp:posOffset>3304540</wp:posOffset>
                </wp:positionV>
                <wp:extent cx="552450" cy="0"/>
                <wp:effectExtent l="0" t="133350" r="0" b="171450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5245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1" o:spid="_x0000_s1026" type="#_x0000_t32" style="position:absolute;margin-left:118.5pt;margin-top:260.2pt;width:43.5pt;height:0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3238500</wp:posOffset>
                </wp:positionH>
                <wp:positionV relativeFrom="paragraph">
                  <wp:posOffset>2390775</wp:posOffset>
                </wp:positionV>
                <wp:extent cx="438150" cy="266065"/>
                <wp:effectExtent l="57150" t="38100" r="38100" b="9588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8150" cy="26606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9" o:spid="_x0000_s1026" type="#_x0000_t32" style="position:absolute;margin-left:255pt;margin-top:188.25pt;width:34.5pt;height:20.95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3829050</wp:posOffset>
                </wp:positionH>
                <wp:positionV relativeFrom="paragraph">
                  <wp:posOffset>819150</wp:posOffset>
                </wp:positionV>
                <wp:extent cx="247650" cy="381000"/>
                <wp:effectExtent l="57150" t="38100" r="38100" b="9525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7650" cy="3810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5" o:spid="_x0000_s1026" type="#_x0000_t32" style="position:absolute;margin-left:301.5pt;margin-top:64.5pt;width:19.5pt;height:30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5105400</wp:posOffset>
                </wp:positionH>
                <wp:positionV relativeFrom="paragraph">
                  <wp:posOffset>485775</wp:posOffset>
                </wp:positionV>
                <wp:extent cx="542925" cy="0"/>
                <wp:effectExtent l="0" t="133350" r="0" b="1714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4292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4" o:spid="_x0000_s1026" type="#_x0000_t32" style="position:absolute;margin-left:402pt;margin-top:38.25pt;width:42.75pt;height:0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5943600" cy="476758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67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6" w:lineRule="auto"/>
        <w:rPr>
          <w:sz w:val="28"/>
          <w:szCs w:val="32"/>
          <w:lang w:val="lv-LV"/>
        </w:rPr>
      </w:pPr>
    </w:p>
    <w:p>
      <w:pPr>
        <w:spacing w:line="276" w:lineRule="auto"/>
        <w:rPr>
          <w:b/>
          <w:sz w:val="28"/>
          <w:szCs w:val="32"/>
          <w:lang w:val="lv-LV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5400040</wp:posOffset>
                </wp:positionH>
                <wp:positionV relativeFrom="paragraph">
                  <wp:posOffset>95250</wp:posOffset>
                </wp:positionV>
                <wp:extent cx="267335" cy="238125"/>
                <wp:effectExtent l="57150" t="38100" r="37465" b="85725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7335" cy="2381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1" o:spid="_x0000_s1026" type="#_x0000_t32" style="position:absolute;margin-left:425.2pt;margin-top:7.5pt;width:21.05pt;height:18.75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5305426</wp:posOffset>
                </wp:positionH>
                <wp:positionV relativeFrom="paragraph">
                  <wp:posOffset>733425</wp:posOffset>
                </wp:positionV>
                <wp:extent cx="95249" cy="390525"/>
                <wp:effectExtent l="76200" t="38100" r="95885" b="85725"/>
                <wp:wrapNone/>
                <wp:docPr id="20" name="Straight Arr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49" cy="3905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0" o:spid="_x0000_s1026" type="#_x0000_t32" style="position:absolute;margin-left:417.75pt;margin-top:57.75pt;width:7.5pt;height:30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4762500</wp:posOffset>
                </wp:positionH>
                <wp:positionV relativeFrom="paragraph">
                  <wp:posOffset>1228725</wp:posOffset>
                </wp:positionV>
                <wp:extent cx="542926" cy="323850"/>
                <wp:effectExtent l="38100" t="38100" r="47625" b="9525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42926" cy="3238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9" o:spid="_x0000_s1026" type="#_x0000_t32" style="position:absolute;margin-left:375pt;margin-top:96.75pt;width:42.75pt;height:25.5pt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3390900</wp:posOffset>
                </wp:positionH>
                <wp:positionV relativeFrom="paragraph">
                  <wp:posOffset>1847850</wp:posOffset>
                </wp:positionV>
                <wp:extent cx="542925" cy="199390"/>
                <wp:effectExtent l="57150" t="38100" r="47625" b="124460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42925" cy="1993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5" o:spid="_x0000_s1026" type="#_x0000_t32" style="position:absolute;margin-left:267pt;margin-top:145.5pt;width:42.75pt;height:15.7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2886075</wp:posOffset>
                </wp:positionH>
                <wp:positionV relativeFrom="paragraph">
                  <wp:posOffset>2457450</wp:posOffset>
                </wp:positionV>
                <wp:extent cx="0" cy="351790"/>
                <wp:effectExtent l="152400" t="19050" r="114300" b="8636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17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8" o:spid="_x0000_s1026" type="#_x0000_t32" style="position:absolute;margin-left:227.25pt;margin-top:193.5pt;width:0;height:27.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1981200</wp:posOffset>
                </wp:positionH>
                <wp:positionV relativeFrom="paragraph">
                  <wp:posOffset>2723515</wp:posOffset>
                </wp:positionV>
                <wp:extent cx="552450" cy="0"/>
                <wp:effectExtent l="0" t="133350" r="0" b="171450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5245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6" o:spid="_x0000_s1026" type="#_x0000_t32" style="position:absolute;margin-left:156pt;margin-top:214.45pt;width:43.5pt;height:0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1171575</wp:posOffset>
                </wp:positionH>
                <wp:positionV relativeFrom="paragraph">
                  <wp:posOffset>3105150</wp:posOffset>
                </wp:positionV>
                <wp:extent cx="228601" cy="476250"/>
                <wp:effectExtent l="76200" t="38100" r="38100" b="95250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8601" cy="4762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7" o:spid="_x0000_s1026" type="#_x0000_t32" style="position:absolute;margin-left:92.25pt;margin-top:244.5pt;width:18pt;height:37.5pt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5943600" cy="485902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59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  <w:szCs w:val="32"/>
          <w:lang w:val="lv-LV"/>
        </w:rPr>
        <w:t xml:space="preserve"> </w:t>
      </w:r>
    </w:p>
    <w:p>
      <w:pPr>
        <w:spacing w:line="276" w:lineRule="auto"/>
        <w:rPr>
          <w:b/>
          <w:sz w:val="28"/>
          <w:szCs w:val="32"/>
          <w:lang w:val="lv-LV"/>
        </w:rPr>
      </w:pPr>
      <w:r>
        <w:rPr>
          <w:b/>
          <w:sz w:val="28"/>
          <w:szCs w:val="32"/>
          <w:lang w:val="lv-LV"/>
        </w:rPr>
        <w:lastRenderedPageBreak/>
        <w:t>No Liepājas puses</w:t>
      </w:r>
    </w:p>
    <w:p>
      <w:pPr>
        <w:spacing w:line="276" w:lineRule="auto"/>
        <w:rPr>
          <w:sz w:val="32"/>
          <w:szCs w:val="32"/>
          <w:lang w:val="lv-LV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1381125</wp:posOffset>
                </wp:positionH>
                <wp:positionV relativeFrom="paragraph">
                  <wp:posOffset>950595</wp:posOffset>
                </wp:positionV>
                <wp:extent cx="523875" cy="1038225"/>
                <wp:effectExtent l="76200" t="38100" r="28575" b="85725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3875" cy="10382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108.75pt;margin-top:74.85pt;width:41.25pt;height:81.75pt;flip:x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2419350</wp:posOffset>
                </wp:positionH>
                <wp:positionV relativeFrom="paragraph">
                  <wp:posOffset>283845</wp:posOffset>
                </wp:positionV>
                <wp:extent cx="1295400" cy="57150"/>
                <wp:effectExtent l="0" t="114300" r="0" b="13335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95400" cy="571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" o:spid="_x0000_s1026" type="#_x0000_t32" style="position:absolute;margin-left:190.5pt;margin-top:22.35pt;width:102pt;height:4.5pt;flip:x 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3819525</wp:posOffset>
                </wp:positionH>
                <wp:positionV relativeFrom="paragraph">
                  <wp:posOffset>1407795</wp:posOffset>
                </wp:positionV>
                <wp:extent cx="200025" cy="2781300"/>
                <wp:effectExtent l="57150" t="38100" r="66675" b="7620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0025" cy="27813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" o:spid="_x0000_s1026" type="#_x0000_t32" style="position:absolute;margin-left:300.75pt;margin-top:110.85pt;width:15.75pt;height:219pt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" strokecolor="#c0504d [3205]" strokeweight="3pt">
                <v:stroke endarrow="open"/>
                <v:shadow on="t" color="black" opacity="22937f" origin=",.5" offset="0,.63889mm"/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5940000" cy="5914616"/>
            <wp:effectExtent l="0" t="0" r="381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5914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6" w:lineRule="auto"/>
        <w:rPr>
          <w:sz w:val="32"/>
          <w:szCs w:val="32"/>
          <w:lang w:val="lv-LV"/>
        </w:rPr>
      </w:pPr>
    </w:p>
    <w:p>
      <w:bookmarkStart w:id="0" w:name="_GoBack"/>
      <w:bookmarkEnd w:id="0"/>
    </w:p>
    <w:sectPr>
      <w:headerReference w:type="default" r:id="rId10"/>
      <w:pgSz w:w="11906" w:h="16838"/>
      <w:pgMar w:top="99" w:right="720" w:bottom="142" w:left="720" w:header="7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Header"/>
      <w:rPr>
        <w:sz w:val="32"/>
        <w:szCs w:val="32"/>
      </w:rPr>
    </w:pPr>
    <w:r>
      <w:t xml:space="preserve">                                                                                                             </w:t>
    </w:r>
  </w:p>
  <w:p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szCs w:val="24"/>
        <w:lang w:val="de-CH" w:eastAsia="de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Times New Roman" w:hAnsi="Times New Roman"/>
      <w:sz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Pr>
      <w:rFonts w:ascii="Times New Roman" w:hAnsi="Times New Roman"/>
      <w:sz w:val="24"/>
      <w:lang w:val="en-US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Pr>
      <w:rFonts w:ascii="Times New Roman" w:hAnsi="Times New Roman"/>
      <w:sz w:val="24"/>
      <w:lang w:val="en-US" w:eastAsia="en-US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link w:val="BalloonTextChar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szCs w:val="24"/>
        <w:lang w:val="de-CH" w:eastAsia="de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Times New Roman" w:hAnsi="Times New Roman"/>
      <w:sz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Pr>
      <w:rFonts w:ascii="Times New Roman" w:hAnsi="Times New Roman"/>
      <w:sz w:val="24"/>
      <w:lang w:val="en-US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Pr>
      <w:rFonts w:ascii="Times New Roman" w:hAnsi="Times New Roman"/>
      <w:sz w:val="24"/>
      <w:lang w:val="en-US" w:eastAsia="en-US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link w:val="BalloonTextChar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719506AF.dotm</Template>
  <TotalTime>19</TotalTime>
  <Pages>2</Pages>
  <Words>6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Bucher Municipal</Company>
  <LinksUpToDate>false</LinksUpToDate>
  <CharactersWithSpaces>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Vecvagare, Liva</dc:creator>
  <cp:lastModifiedBy>Vecvagare, Liva</cp:lastModifiedBy>
  <cp:revision>4</cp:revision>
  <dcterms:created xsi:type="dcterms:W3CDTF">2015-06-30T11:33:00Z</dcterms:created>
  <dcterms:modified xsi:type="dcterms:W3CDTF">2015-10-21T10:48:00Z</dcterms:modified>
</cp:coreProperties>
</file>